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</w:rPr>
        <w:t>Татарстан Республикасы  Балтач  муниципаль  районыны</w:t>
      </w:r>
      <w:r w:rsidRPr="008F688B">
        <w:rPr>
          <w:rFonts w:ascii="Times New Roman" w:hAnsi="Times New Roman"/>
          <w:sz w:val="28"/>
          <w:szCs w:val="28"/>
          <w:lang w:val="tt-RU"/>
        </w:rPr>
        <w:t>ң  “Катнаш төрдәге Балтач 5 нче балалар бакчасы” муни</w:t>
      </w:r>
      <w:r w:rsidRPr="008F688B">
        <w:rPr>
          <w:rFonts w:ascii="Times New Roman" w:hAnsi="Times New Roman"/>
          <w:sz w:val="28"/>
          <w:szCs w:val="28"/>
        </w:rPr>
        <w:t>ципаль бюджет м</w:t>
      </w:r>
      <w:r w:rsidRPr="008F688B">
        <w:rPr>
          <w:rFonts w:ascii="Times New Roman" w:hAnsi="Times New Roman"/>
          <w:sz w:val="28"/>
          <w:szCs w:val="28"/>
          <w:lang w:val="tt-RU"/>
        </w:rPr>
        <w:t>әктәпчә белем бирү учре</w:t>
      </w:r>
      <w:r w:rsidRPr="008F688B">
        <w:rPr>
          <w:rFonts w:ascii="Times New Roman" w:hAnsi="Times New Roman"/>
          <w:sz w:val="28"/>
          <w:szCs w:val="28"/>
        </w:rPr>
        <w:t>ж</w:t>
      </w:r>
      <w:r w:rsidRPr="008F688B">
        <w:rPr>
          <w:rFonts w:ascii="Times New Roman" w:hAnsi="Times New Roman"/>
          <w:sz w:val="28"/>
          <w:szCs w:val="28"/>
          <w:lang w:val="tt-RU"/>
        </w:rPr>
        <w:t>дениесе</w:t>
      </w: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Default="001B5F15" w:rsidP="008F688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Икенче кечкенәләр</w:t>
      </w:r>
      <w:r w:rsidRPr="008F688B">
        <w:rPr>
          <w:rFonts w:ascii="Times New Roman" w:hAnsi="Times New Roman"/>
          <w:b/>
          <w:sz w:val="28"/>
          <w:szCs w:val="28"/>
          <w:lang w:val="tt-RU"/>
        </w:rPr>
        <w:t xml:space="preserve"> төркемендә </w:t>
      </w:r>
    </w:p>
    <w:p w:rsidR="001B5F15" w:rsidRDefault="001B5F15" w:rsidP="008F688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8F688B">
        <w:rPr>
          <w:rFonts w:ascii="Times New Roman" w:hAnsi="Times New Roman"/>
          <w:b/>
          <w:sz w:val="28"/>
          <w:szCs w:val="28"/>
          <w:lang w:val="tt-RU"/>
        </w:rPr>
        <w:t xml:space="preserve">танып белү, сенсорика, һәм әвәләү буенча интеграль </w:t>
      </w:r>
    </w:p>
    <w:p w:rsidR="001B5F15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b/>
          <w:sz w:val="28"/>
          <w:szCs w:val="28"/>
          <w:lang w:val="tt-RU"/>
        </w:rPr>
        <w:t>эшчәнлек конспекты</w:t>
      </w:r>
    </w:p>
    <w:p w:rsidR="001B5F15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Default="001B5F15" w:rsidP="008F688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1B5F15" w:rsidRDefault="001B5F15" w:rsidP="008F688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1B5F15" w:rsidRDefault="001B5F15" w:rsidP="008F688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1B5F15" w:rsidRPr="008F688B" w:rsidRDefault="001B5F15" w:rsidP="003E00DC">
      <w:pPr>
        <w:spacing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                           </w:t>
      </w:r>
      <w:r w:rsidRPr="008F688B">
        <w:rPr>
          <w:rFonts w:ascii="Times New Roman" w:hAnsi="Times New Roman"/>
          <w:b/>
          <w:sz w:val="28"/>
          <w:szCs w:val="28"/>
          <w:lang w:val="tt-RU"/>
        </w:rPr>
        <w:t>Тема:  Күгәрчен кошы белән таныштыру.</w:t>
      </w: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                Тәрбиче:Шаймухаметова Р.Р.</w:t>
      </w:r>
    </w:p>
    <w:p w:rsidR="001B5F15" w:rsidRDefault="001B5F15" w:rsidP="008F688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1B5F15" w:rsidRDefault="001B5F15" w:rsidP="008F688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1B5F15" w:rsidRDefault="001B5F15" w:rsidP="008F688B">
      <w:pPr>
        <w:spacing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8F688B">
        <w:rPr>
          <w:rFonts w:ascii="Times New Roman" w:hAnsi="Times New Roman"/>
          <w:b/>
          <w:sz w:val="28"/>
          <w:szCs w:val="28"/>
          <w:lang w:val="tt-RU"/>
        </w:rPr>
        <w:t xml:space="preserve">Максат: </w:t>
      </w:r>
    </w:p>
    <w:p w:rsidR="001B5F15" w:rsidRPr="008F688B" w:rsidRDefault="001B5F15" w:rsidP="008F688B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кошларга карата сак караш тәрбияләү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1B5F15" w:rsidRPr="008F688B" w:rsidRDefault="001B5F15" w:rsidP="008F688B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 xml:space="preserve"> кул һәм бармак чукларының физик үсешен ныгыту, хәрәкәт активлыгын үстерү, фикерләү  сәләт</w:t>
      </w:r>
      <w:r>
        <w:rPr>
          <w:rFonts w:ascii="Times New Roman" w:hAnsi="Times New Roman"/>
          <w:sz w:val="28"/>
          <w:szCs w:val="28"/>
          <w:lang w:val="tt-RU"/>
        </w:rPr>
        <w:t>ен арттыру, сөйләм телен үстерү;</w:t>
      </w:r>
    </w:p>
    <w:p w:rsidR="001B5F15" w:rsidRPr="008F688B" w:rsidRDefault="001B5F15" w:rsidP="008F688B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күгәрчен кошы белән таныштыру, й</w:t>
      </w:r>
      <w:r w:rsidRPr="008F688B">
        <w:rPr>
          <w:rFonts w:ascii="Times New Roman" w:hAnsi="Times New Roman"/>
          <w:sz w:val="28"/>
          <w:szCs w:val="28"/>
          <w:lang w:val="tt-RU"/>
        </w:rPr>
        <w:t>орт кошларын урман кошларыннан аера белергә өйрәнү.</w:t>
      </w:r>
    </w:p>
    <w:p w:rsidR="001B5F15" w:rsidRPr="008F688B" w:rsidRDefault="001B5F15" w:rsidP="008F688B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b/>
          <w:sz w:val="28"/>
          <w:szCs w:val="28"/>
          <w:lang w:val="tt-RU"/>
        </w:rPr>
        <w:t>Җиһазлар: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кошлар аудиоязмасы, УМК маскалары, йорт һәм урман кошларының сүрәтләре, </w:t>
      </w:r>
      <w:r>
        <w:rPr>
          <w:rFonts w:ascii="Times New Roman" w:hAnsi="Times New Roman"/>
          <w:sz w:val="28"/>
          <w:szCs w:val="28"/>
          <w:lang w:val="tt-RU"/>
        </w:rPr>
        <w:t>пластилин</w:t>
      </w:r>
      <w:r w:rsidRPr="008F688B">
        <w:rPr>
          <w:rFonts w:ascii="Times New Roman" w:hAnsi="Times New Roman"/>
          <w:sz w:val="28"/>
          <w:szCs w:val="28"/>
          <w:lang w:val="tt-RU"/>
        </w:rPr>
        <w:t>,  җимлек рәсеме, магнит такта, интерактив такта.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Шөгыль барышы: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i/>
          <w:sz w:val="28"/>
          <w:szCs w:val="28"/>
          <w:lang w:val="tt-RU"/>
        </w:rPr>
      </w:pPr>
      <w:r w:rsidRPr="008F688B">
        <w:rPr>
          <w:rFonts w:ascii="Times New Roman" w:hAnsi="Times New Roman"/>
          <w:i/>
          <w:sz w:val="28"/>
          <w:szCs w:val="28"/>
          <w:lang w:val="tt-RU"/>
        </w:rPr>
        <w:t>Балалар төркем бүлмәсенә санамыш сөйләп керәләр: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Өйгә кергән бер чыпчык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Очып йөри чык-чырык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Чыпчык, чыпчык син чыпчык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Атлап түгел очып чык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Оештыру моменты: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-Балалар карагыз әле, бүген безнең балалар бакчасына кунаклар килгәннәр. Әйдәгез алар белән исәнләшик. Аларны сәламлик.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i/>
          <w:sz w:val="28"/>
          <w:szCs w:val="28"/>
          <w:lang w:val="tt-RU"/>
        </w:rPr>
      </w:pPr>
      <w:r w:rsidRPr="008F688B">
        <w:rPr>
          <w:rFonts w:ascii="Times New Roman" w:hAnsi="Times New Roman"/>
          <w:i/>
          <w:sz w:val="28"/>
          <w:szCs w:val="28"/>
          <w:lang w:val="tt-RU"/>
        </w:rPr>
        <w:t>(Балалар кунаклар белән исәнләшәләр).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 xml:space="preserve"> -Балалар сезнең кәефләрегез ничек? Әйбәтме? Әйдәгез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барыбыз бергә куллар белән </w:t>
      </w:r>
      <w:r>
        <w:rPr>
          <w:rFonts w:ascii="Times New Roman" w:hAnsi="Times New Roman"/>
          <w:sz w:val="28"/>
          <w:szCs w:val="28"/>
          <w:lang w:val="tt-RU"/>
        </w:rPr>
        <w:t>“</w:t>
      </w:r>
      <w:r w:rsidRPr="008F688B">
        <w:rPr>
          <w:rFonts w:ascii="Times New Roman" w:hAnsi="Times New Roman"/>
          <w:sz w:val="28"/>
          <w:szCs w:val="28"/>
          <w:lang w:val="tt-RU"/>
        </w:rPr>
        <w:t>Во</w:t>
      </w:r>
      <w:r>
        <w:rPr>
          <w:rFonts w:ascii="Times New Roman" w:hAnsi="Times New Roman"/>
          <w:sz w:val="28"/>
          <w:szCs w:val="28"/>
          <w:lang w:val="tt-RU"/>
        </w:rPr>
        <w:t>”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дип күрсәтик әле! Килегез минем янга түгәрәккә басыйк, кулга кул тотынышып кузләрне йомып бер-беребезгә яхшы кәефләребезне бүләк итик әле. Молодцы!</w:t>
      </w:r>
    </w:p>
    <w:p w:rsidR="001B5F15" w:rsidRDefault="001B5F15" w:rsidP="008F688B">
      <w:pPr>
        <w:spacing w:line="240" w:lineRule="auto"/>
        <w:rPr>
          <w:rFonts w:ascii="Times New Roman" w:hAnsi="Times New Roman"/>
          <w:i/>
          <w:sz w:val="28"/>
          <w:szCs w:val="28"/>
          <w:lang w:val="tt-RU"/>
        </w:rPr>
      </w:pPr>
      <w:r w:rsidRPr="008F688B">
        <w:rPr>
          <w:rFonts w:ascii="Times New Roman" w:hAnsi="Times New Roman"/>
          <w:i/>
          <w:sz w:val="28"/>
          <w:szCs w:val="28"/>
          <w:lang w:val="tt-RU"/>
        </w:rPr>
        <w:t>(Балалар тугәрәккә басалар кулга кул тотынышалар.)</w:t>
      </w:r>
    </w:p>
    <w:p w:rsidR="001B5F15" w:rsidRPr="00FD618C" w:rsidRDefault="001B5F15" w:rsidP="008F688B">
      <w:pPr>
        <w:spacing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FD618C">
        <w:rPr>
          <w:rFonts w:ascii="Times New Roman" w:hAnsi="Times New Roman"/>
          <w:b/>
          <w:sz w:val="28"/>
          <w:szCs w:val="28"/>
          <w:lang w:val="tt-RU"/>
        </w:rPr>
        <w:t>Барышы:</w:t>
      </w:r>
    </w:p>
    <w:p w:rsidR="001B5F15" w:rsidRPr="00FD618C" w:rsidRDefault="001B5F15" w:rsidP="008F688B">
      <w:pPr>
        <w:spacing w:line="240" w:lineRule="auto"/>
        <w:rPr>
          <w:rFonts w:ascii="Times New Roman" w:hAnsi="Times New Roman"/>
          <w:i/>
          <w:sz w:val="28"/>
          <w:szCs w:val="28"/>
          <w:lang w:val="tt-RU"/>
        </w:rPr>
      </w:pPr>
      <w:r w:rsidRPr="00FD618C">
        <w:rPr>
          <w:rFonts w:ascii="Times New Roman" w:hAnsi="Times New Roman"/>
          <w:i/>
          <w:sz w:val="28"/>
          <w:szCs w:val="28"/>
          <w:lang w:val="tt-RU"/>
        </w:rPr>
        <w:t>Кереш өлеш:</w:t>
      </w:r>
      <w:r>
        <w:rPr>
          <w:rFonts w:ascii="Times New Roman" w:hAnsi="Times New Roman"/>
          <w:sz w:val="28"/>
          <w:szCs w:val="28"/>
          <w:lang w:val="tt-RU"/>
        </w:rPr>
        <w:t xml:space="preserve">  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-Ә хәзер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күзләрегезне ачып карагыз әле. Балалар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без кайда эл</w:t>
      </w:r>
      <w:r>
        <w:rPr>
          <w:rFonts w:ascii="Times New Roman" w:hAnsi="Times New Roman"/>
          <w:sz w:val="28"/>
          <w:szCs w:val="28"/>
          <w:lang w:val="tt-RU"/>
        </w:rPr>
        <w:t>әк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тек икән? Нәрсә тавышы ишетелә сезгә? </w:t>
      </w:r>
      <w:r>
        <w:rPr>
          <w:rFonts w:ascii="Times New Roman" w:hAnsi="Times New Roman"/>
          <w:i/>
          <w:sz w:val="28"/>
          <w:szCs w:val="28"/>
          <w:lang w:val="tt-RU"/>
        </w:rPr>
        <w:t>(Кошлар аудиоязмасы куела)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-Кошлар тавышы!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-Дөрес, бу кошлар тавышы.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-Балалар карагыз әле,  монда нәрсәдер ята.Күтәреп карыйк әле. Нәрсә икән бу?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8F688B">
        <w:rPr>
          <w:rFonts w:ascii="Times New Roman" w:hAnsi="Times New Roman"/>
          <w:sz w:val="28"/>
          <w:szCs w:val="28"/>
          <w:lang w:val="tt-RU"/>
        </w:rPr>
        <w:t>Ничек уйлыйсыз?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-Кошның каурые.</w:t>
      </w:r>
    </w:p>
    <w:p w:rsidR="001B5F15" w:rsidRPr="00FD618C" w:rsidRDefault="001B5F15" w:rsidP="008F688B">
      <w:pPr>
        <w:spacing w:line="240" w:lineRule="auto"/>
        <w:rPr>
          <w:rFonts w:ascii="Times New Roman" w:hAnsi="Times New Roman"/>
          <w:i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-Бик дөрес.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8F688B">
        <w:rPr>
          <w:rFonts w:ascii="Times New Roman" w:hAnsi="Times New Roman"/>
          <w:sz w:val="28"/>
          <w:szCs w:val="28"/>
          <w:lang w:val="tt-RU"/>
        </w:rPr>
        <w:t>Молод</w:t>
      </w:r>
      <w:r w:rsidRPr="008F688B">
        <w:rPr>
          <w:rFonts w:ascii="Times New Roman" w:hAnsi="Times New Roman"/>
          <w:sz w:val="28"/>
          <w:szCs w:val="28"/>
        </w:rPr>
        <w:t>цы! Кайсы кошныкы ик</w:t>
      </w:r>
      <w:r w:rsidRPr="008F688B">
        <w:rPr>
          <w:rFonts w:ascii="Times New Roman" w:hAnsi="Times New Roman"/>
          <w:sz w:val="28"/>
          <w:szCs w:val="28"/>
          <w:lang w:val="tt-RU"/>
        </w:rPr>
        <w:t>ән</w:t>
      </w:r>
      <w:r>
        <w:rPr>
          <w:rFonts w:ascii="Times New Roman" w:hAnsi="Times New Roman"/>
          <w:sz w:val="28"/>
          <w:szCs w:val="28"/>
          <w:lang w:val="tt-RU"/>
        </w:rPr>
        <w:t xml:space="preserve"> бу? </w:t>
      </w:r>
      <w:r>
        <w:rPr>
          <w:rFonts w:ascii="Times New Roman" w:hAnsi="Times New Roman"/>
          <w:i/>
          <w:sz w:val="28"/>
          <w:szCs w:val="28"/>
          <w:lang w:val="tt-RU"/>
        </w:rPr>
        <w:t>(Балалалар җавабы)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Ә сезнең кайсы кошныкы икәнен беләсегез киләме?  Әйдә</w:t>
      </w:r>
      <w:r w:rsidRPr="008F688B">
        <w:rPr>
          <w:rFonts w:ascii="Times New Roman" w:hAnsi="Times New Roman"/>
          <w:sz w:val="28"/>
          <w:szCs w:val="28"/>
          <w:lang w:val="tt-RU"/>
        </w:rPr>
        <w:t>гез, мин сезне сәяхәткә чакырам. Кайсы кош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8F688B">
        <w:rPr>
          <w:rFonts w:ascii="Times New Roman" w:hAnsi="Times New Roman"/>
          <w:sz w:val="28"/>
          <w:szCs w:val="28"/>
          <w:lang w:val="tt-RU"/>
        </w:rPr>
        <w:t>каурыен төшереп калдырган икән</w:t>
      </w:r>
      <w:r>
        <w:rPr>
          <w:rFonts w:ascii="Times New Roman" w:hAnsi="Times New Roman"/>
          <w:sz w:val="28"/>
          <w:szCs w:val="28"/>
          <w:lang w:val="tt-RU"/>
        </w:rPr>
        <w:t>ен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бергәләп белербез. Барабызмы?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-Әйдәгез. Барабыз.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1. 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-Игътибар белән карагыз әле: </w:t>
      </w:r>
      <w:r>
        <w:rPr>
          <w:rFonts w:ascii="Times New Roman" w:hAnsi="Times New Roman"/>
          <w:sz w:val="28"/>
          <w:szCs w:val="28"/>
          <w:lang w:val="tt-RU"/>
        </w:rPr>
        <w:t xml:space="preserve">идәндә нәрсә ята? Улым, Амир алып бир әле! Балалар, бу каурыйга </w:t>
      </w:r>
      <w:r w:rsidRPr="008F688B">
        <w:rPr>
          <w:rFonts w:ascii="Times New Roman" w:hAnsi="Times New Roman"/>
          <w:sz w:val="28"/>
          <w:szCs w:val="28"/>
          <w:lang w:val="tt-RU"/>
        </w:rPr>
        <w:t>бирем язылган. Бу бирем безне</w:t>
      </w:r>
      <w:r>
        <w:rPr>
          <w:rFonts w:ascii="Times New Roman" w:hAnsi="Times New Roman"/>
          <w:sz w:val="28"/>
          <w:szCs w:val="28"/>
          <w:lang w:val="tt-RU"/>
        </w:rPr>
        <w:t xml:space="preserve"> яшел өчпочмак төшкән өстәл янына дәшә</w:t>
      </w:r>
      <w:r w:rsidRPr="008F688B">
        <w:rPr>
          <w:rFonts w:ascii="Times New Roman" w:hAnsi="Times New Roman"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 xml:space="preserve"> Әйдәгез, шул өстәлне табыйк әле. Булдырдыгыз! 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Карыйк әле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нәрсәләр бар икән монда. Балалар бу нәрсә? 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-Бу кош рәсеме.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-Дө</w:t>
      </w:r>
      <w:r w:rsidRPr="008F688B">
        <w:rPr>
          <w:rFonts w:ascii="Times New Roman" w:hAnsi="Times New Roman"/>
          <w:sz w:val="28"/>
          <w:szCs w:val="28"/>
          <w:lang w:val="tt-RU"/>
        </w:rPr>
        <w:t>рес бу кош.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-Ләкин нинди кош икән бу? Беләсегез киләме?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-Әйе.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 Бу күгәрчен кошы. Әйдәге</w:t>
      </w:r>
      <w:r>
        <w:rPr>
          <w:rFonts w:ascii="Times New Roman" w:hAnsi="Times New Roman"/>
          <w:sz w:val="28"/>
          <w:szCs w:val="28"/>
          <w:lang w:val="tt-RU"/>
        </w:rPr>
        <w:t>з,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бергәләп әйтеп карык әле.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-Күгәрчен.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-Молод</w:t>
      </w:r>
      <w:r w:rsidRPr="008F688B">
        <w:rPr>
          <w:rFonts w:ascii="Times New Roman" w:hAnsi="Times New Roman"/>
          <w:sz w:val="28"/>
          <w:szCs w:val="28"/>
        </w:rPr>
        <w:t>ц</w:t>
      </w:r>
      <w:r w:rsidRPr="008F688B">
        <w:rPr>
          <w:rFonts w:ascii="Times New Roman" w:hAnsi="Times New Roman"/>
          <w:sz w:val="28"/>
          <w:szCs w:val="28"/>
          <w:lang w:val="tt-RU"/>
        </w:rPr>
        <w:t>ы!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-Биремдә болай язылган. Өстәлдә булган кош рәсемен дөрес җыегыз.</w:t>
      </w:r>
    </w:p>
    <w:p w:rsidR="001B5F15" w:rsidRDefault="001B5F15" w:rsidP="008F688B">
      <w:pPr>
        <w:spacing w:line="240" w:lineRule="auto"/>
        <w:rPr>
          <w:rFonts w:ascii="Times New Roman" w:hAnsi="Times New Roman"/>
          <w:i/>
          <w:sz w:val="28"/>
          <w:szCs w:val="28"/>
          <w:lang w:val="tt-RU"/>
        </w:rPr>
      </w:pPr>
      <w:r w:rsidRPr="007054C6">
        <w:rPr>
          <w:rFonts w:ascii="Times New Roman" w:hAnsi="Times New Roman"/>
          <w:i/>
          <w:sz w:val="28"/>
          <w:szCs w:val="28"/>
          <w:lang w:val="tt-RU"/>
        </w:rPr>
        <w:t>(Балалар күгәрчен кошын (УМК) рәсемгә карап  җыялар.)</w:t>
      </w:r>
    </w:p>
    <w:p w:rsidR="001B5F15" w:rsidRPr="004D28DA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Балалар, нинди кош килеп чыкты?</w:t>
      </w:r>
      <w:r w:rsidRPr="004D28DA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D28DA">
        <w:rPr>
          <w:rFonts w:ascii="Times New Roman" w:hAnsi="Times New Roman"/>
          <w:i/>
          <w:sz w:val="28"/>
          <w:szCs w:val="28"/>
          <w:lang w:val="tt-RU"/>
        </w:rPr>
        <w:t>(Күгәрчен).</w:t>
      </w:r>
    </w:p>
    <w:p w:rsidR="001B5F15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Балалар, әйтегез әле, кош нинди өлешләрдән тора? (Баш, койрык, гәүдә, канат, тәпи). </w:t>
      </w:r>
    </w:p>
    <w:p w:rsidR="001B5F15" w:rsidRPr="004D28DA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Баш нинди формада? Гәүдә нинди формада? </w:t>
      </w:r>
    </w:p>
    <w:p w:rsidR="001B5F15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-Әфәрин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балалар! Булдырдыгыз! Биремне дөрес үтәдегез</w:t>
      </w:r>
      <w:r>
        <w:rPr>
          <w:rFonts w:ascii="Times New Roman" w:hAnsi="Times New Roman"/>
          <w:sz w:val="28"/>
          <w:szCs w:val="28"/>
          <w:lang w:val="tt-RU"/>
        </w:rPr>
        <w:t>. Һәрбер кош: баш, койрык, гәүдә, канат, тәпи өлешләреннән тора.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2. </w:t>
      </w:r>
      <w:r w:rsidRPr="008F688B">
        <w:rPr>
          <w:rFonts w:ascii="Times New Roman" w:hAnsi="Times New Roman"/>
          <w:sz w:val="28"/>
          <w:szCs w:val="28"/>
          <w:lang w:val="tt-RU"/>
        </w:rPr>
        <w:t>- Сәяхәтне дәвам итик.</w:t>
      </w:r>
      <w:r>
        <w:rPr>
          <w:rFonts w:ascii="Times New Roman" w:hAnsi="Times New Roman"/>
          <w:sz w:val="28"/>
          <w:szCs w:val="28"/>
          <w:lang w:val="tt-RU"/>
        </w:rPr>
        <w:t xml:space="preserve"> Менә монда тагы бер каурый ята! </w:t>
      </w:r>
    </w:p>
    <w:p w:rsidR="001B5F15" w:rsidRPr="007054C6" w:rsidRDefault="001B5F15" w:rsidP="008F688B">
      <w:pPr>
        <w:spacing w:line="240" w:lineRule="auto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>(Балалар икенче каурыйны алып бирәлә</w:t>
      </w:r>
      <w:r w:rsidRPr="007054C6">
        <w:rPr>
          <w:rFonts w:ascii="Times New Roman" w:hAnsi="Times New Roman"/>
          <w:i/>
          <w:sz w:val="28"/>
          <w:szCs w:val="28"/>
          <w:lang w:val="tt-RU"/>
        </w:rPr>
        <w:t>р).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 xml:space="preserve">-Икенче каурый астындагы биремне карыйк әле. Ул безне </w:t>
      </w:r>
      <w:r>
        <w:rPr>
          <w:rFonts w:ascii="Times New Roman" w:hAnsi="Times New Roman"/>
          <w:sz w:val="28"/>
          <w:szCs w:val="28"/>
          <w:lang w:val="tt-RU"/>
        </w:rPr>
        <w:t>кызыл түгәрәк төшкән ө</w:t>
      </w:r>
      <w:r w:rsidRPr="008F688B">
        <w:rPr>
          <w:rFonts w:ascii="Times New Roman" w:hAnsi="Times New Roman"/>
          <w:sz w:val="28"/>
          <w:szCs w:val="28"/>
          <w:lang w:val="tt-RU"/>
        </w:rPr>
        <w:t>стәл ян</w:t>
      </w:r>
      <w:r>
        <w:rPr>
          <w:rFonts w:ascii="Times New Roman" w:hAnsi="Times New Roman"/>
          <w:sz w:val="28"/>
          <w:szCs w:val="28"/>
          <w:lang w:val="tt-RU"/>
        </w:rPr>
        <w:t>ына чакыра. Биремдә болай дигән: “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 xml:space="preserve">Маскаларны киеп карга белән күгәрченгә әверелеп күңелле итеп уйнарга”. </w:t>
      </w:r>
    </w:p>
    <w:p w:rsidR="001B5F15" w:rsidRPr="00FA14FD" w:rsidRDefault="001B5F15" w:rsidP="008F688B">
      <w:pPr>
        <w:spacing w:line="240" w:lineRule="auto"/>
        <w:rPr>
          <w:rFonts w:ascii="Times New Roman" w:hAnsi="Times New Roman"/>
          <w:i/>
          <w:sz w:val="28"/>
          <w:szCs w:val="28"/>
          <w:lang w:val="tt-RU"/>
        </w:rPr>
      </w:pPr>
      <w:r w:rsidRPr="00FA14FD">
        <w:rPr>
          <w:rFonts w:ascii="Times New Roman" w:hAnsi="Times New Roman"/>
          <w:i/>
          <w:sz w:val="28"/>
          <w:szCs w:val="28"/>
          <w:lang w:val="tt-RU"/>
        </w:rPr>
        <w:t>(Балалар УМК маскаларын киеп “Карга һәм күгәрченнәр” хәрәкәтле уенын уйныйлар).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 xml:space="preserve">-Әфәрин! Булдырдыгыз! </w:t>
      </w:r>
    </w:p>
    <w:p w:rsidR="001B5F15" w:rsidRDefault="001B5F15" w:rsidP="008F688B">
      <w:pPr>
        <w:spacing w:line="240" w:lineRule="auto"/>
        <w:rPr>
          <w:rFonts w:ascii="Times New Roman" w:hAnsi="Times New Roman"/>
          <w:i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 xml:space="preserve">-Ә хәзер мин сезене уйнап алырга чакырам. Килегез әле минем янга. Иркенләп утырышыгыз. (Балалар идәндәге мендәрләргә утырышалар, интерактив тактада </w:t>
      </w:r>
      <w:r>
        <w:rPr>
          <w:rFonts w:ascii="Times New Roman" w:hAnsi="Times New Roman"/>
          <w:sz w:val="28"/>
          <w:szCs w:val="28"/>
          <w:lang w:val="tt-RU"/>
        </w:rPr>
        <w:t xml:space="preserve"> “Йорт кошларын урман кошларыннан аеру” </w:t>
      </w:r>
      <w:r w:rsidRPr="008F688B">
        <w:rPr>
          <w:rFonts w:ascii="Times New Roman" w:hAnsi="Times New Roman"/>
          <w:sz w:val="28"/>
          <w:szCs w:val="28"/>
          <w:lang w:val="tt-RU"/>
        </w:rPr>
        <w:t>уен</w:t>
      </w:r>
      <w:r>
        <w:rPr>
          <w:rFonts w:ascii="Times New Roman" w:hAnsi="Times New Roman"/>
          <w:sz w:val="28"/>
          <w:szCs w:val="28"/>
          <w:lang w:val="tt-RU"/>
        </w:rPr>
        <w:t>ын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уйныйлар).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tt-RU"/>
        </w:rPr>
        <w:t>(Григорьева Г.Г. “Играем с малышами”, 40 бит)</w:t>
      </w:r>
    </w:p>
    <w:p w:rsidR="001B5F15" w:rsidRPr="00FA14FD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FA14FD">
        <w:rPr>
          <w:rFonts w:ascii="Times New Roman" w:hAnsi="Times New Roman"/>
          <w:sz w:val="28"/>
          <w:szCs w:val="28"/>
          <w:lang w:val="tt-RU"/>
        </w:rPr>
        <w:t xml:space="preserve">- Булдырдыгыз, балалар! </w:t>
      </w:r>
      <w:r>
        <w:rPr>
          <w:rFonts w:ascii="Times New Roman" w:hAnsi="Times New Roman"/>
          <w:sz w:val="28"/>
          <w:szCs w:val="28"/>
          <w:lang w:val="tt-RU"/>
        </w:rPr>
        <w:t xml:space="preserve"> Бик күңелле уйнадыгыз! Күгәрченнәребез бик җитез булдылар! </w:t>
      </w:r>
    </w:p>
    <w:p w:rsidR="001B5F15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3.  – Ә х</w:t>
      </w:r>
      <w:r w:rsidRPr="008F688B">
        <w:rPr>
          <w:rFonts w:ascii="Times New Roman" w:hAnsi="Times New Roman"/>
          <w:sz w:val="28"/>
          <w:szCs w:val="28"/>
          <w:lang w:val="tt-RU"/>
        </w:rPr>
        <w:t>әзер</w:t>
      </w:r>
      <w:r>
        <w:rPr>
          <w:rFonts w:ascii="Times New Roman" w:hAnsi="Times New Roman"/>
          <w:sz w:val="28"/>
          <w:szCs w:val="28"/>
          <w:lang w:val="tt-RU"/>
        </w:rPr>
        <w:t xml:space="preserve"> утырып ял итеп алыйк,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мин сезне</w:t>
      </w:r>
      <w:r>
        <w:rPr>
          <w:rFonts w:ascii="Times New Roman" w:hAnsi="Times New Roman"/>
          <w:sz w:val="28"/>
          <w:szCs w:val="28"/>
          <w:lang w:val="tt-RU"/>
        </w:rPr>
        <w:t xml:space="preserve"> такта янына чакырам. </w:t>
      </w:r>
    </w:p>
    <w:p w:rsidR="001B5F15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Балалар, мин сезне күгәрчен кошы белән якынрак таныштырам </w:t>
      </w:r>
      <w:r w:rsidRPr="00C64E51">
        <w:rPr>
          <w:rFonts w:ascii="Times New Roman" w:hAnsi="Times New Roman"/>
          <w:i/>
          <w:sz w:val="28"/>
          <w:szCs w:val="28"/>
          <w:lang w:val="tt-RU"/>
        </w:rPr>
        <w:t>(күгәрчен кошы турында кыска призентация күрсәтелә)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1B5F15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Балалар, сез нинди йорт кошларын беләсез? </w:t>
      </w:r>
      <w:r w:rsidRPr="00C64E51">
        <w:rPr>
          <w:rFonts w:ascii="Times New Roman" w:hAnsi="Times New Roman"/>
          <w:i/>
          <w:sz w:val="28"/>
          <w:szCs w:val="28"/>
          <w:lang w:val="tt-RU"/>
        </w:rPr>
        <w:t>(Балалар җавабы)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1B5F15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Йорт кошлары кайда яши? </w:t>
      </w:r>
      <w:r w:rsidRPr="00C64E51">
        <w:rPr>
          <w:rFonts w:ascii="Times New Roman" w:hAnsi="Times New Roman"/>
          <w:i/>
          <w:sz w:val="28"/>
          <w:szCs w:val="28"/>
          <w:lang w:val="tt-RU"/>
        </w:rPr>
        <w:t>(Ишек алдында)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1B5F15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Сез ничек уйлыйсыз, урман кошлары кайда яши? (Агачта) </w:t>
      </w:r>
    </w:p>
    <w:p w:rsidR="001B5F15" w:rsidRPr="008F688B" w:rsidRDefault="001B5F15" w:rsidP="00C64E51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Бик дөрес! Балалар, тактадагы кошлар адашканнан, әйдәгез, без аларны үз өйләренә кайтарыйк. 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(Интерактив тактада “Йорт кошларын урман кошларыннан аеру” уены) </w:t>
      </w:r>
      <w:r w:rsidRPr="00C64E51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тагын кошлар белән таныштырам.  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>Дө</w:t>
      </w:r>
      <w:r w:rsidRPr="008F688B">
        <w:rPr>
          <w:rFonts w:ascii="Times New Roman" w:hAnsi="Times New Roman"/>
          <w:sz w:val="28"/>
          <w:szCs w:val="28"/>
          <w:lang w:val="tt-RU"/>
        </w:rPr>
        <w:t>рес. Агачка</w:t>
      </w:r>
      <w:r>
        <w:rPr>
          <w:rFonts w:ascii="Times New Roman" w:hAnsi="Times New Roman"/>
          <w:sz w:val="28"/>
          <w:szCs w:val="28"/>
          <w:lang w:val="tt-RU"/>
        </w:rPr>
        <w:t xml:space="preserve"> кайсы кошларны урнаштырдык 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без?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 Саескан, карга, күгәрчен, чыпчык.(Активлаштыру).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 xml:space="preserve"> -Молод</w:t>
      </w:r>
      <w:r w:rsidRPr="008F688B">
        <w:rPr>
          <w:rFonts w:ascii="Times New Roman" w:hAnsi="Times New Roman"/>
          <w:sz w:val="28"/>
          <w:szCs w:val="28"/>
        </w:rPr>
        <w:t>цы! Без буген сезне</w:t>
      </w:r>
      <w:r w:rsidRPr="008F688B">
        <w:rPr>
          <w:rFonts w:ascii="Times New Roman" w:hAnsi="Times New Roman"/>
          <w:sz w:val="28"/>
          <w:szCs w:val="28"/>
          <w:lang w:val="tt-RU"/>
        </w:rPr>
        <w:t>ң</w:t>
      </w:r>
      <w:r>
        <w:rPr>
          <w:rFonts w:ascii="Times New Roman" w:hAnsi="Times New Roman"/>
          <w:sz w:val="28"/>
          <w:szCs w:val="28"/>
          <w:lang w:val="tt-RU"/>
        </w:rPr>
        <w:t xml:space="preserve">  бик кү</w:t>
      </w:r>
      <w:r w:rsidRPr="008F688B">
        <w:rPr>
          <w:rFonts w:ascii="Times New Roman" w:hAnsi="Times New Roman"/>
          <w:sz w:val="28"/>
          <w:szCs w:val="28"/>
          <w:lang w:val="tt-RU"/>
        </w:rPr>
        <w:t>п кошлар исемнәре</w:t>
      </w:r>
      <w:r>
        <w:rPr>
          <w:rFonts w:ascii="Times New Roman" w:hAnsi="Times New Roman"/>
          <w:sz w:val="28"/>
          <w:szCs w:val="28"/>
          <w:lang w:val="tt-RU"/>
        </w:rPr>
        <w:t>н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белдек.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4. – Б</w:t>
      </w:r>
      <w:r w:rsidRPr="008F688B">
        <w:rPr>
          <w:rFonts w:ascii="Times New Roman" w:hAnsi="Times New Roman"/>
          <w:sz w:val="28"/>
          <w:szCs w:val="28"/>
          <w:lang w:val="tt-RU"/>
        </w:rPr>
        <w:t>алалар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безнең тагын</w:t>
      </w:r>
      <w:r>
        <w:rPr>
          <w:rFonts w:ascii="Times New Roman" w:hAnsi="Times New Roman"/>
          <w:sz w:val="28"/>
          <w:szCs w:val="28"/>
          <w:lang w:val="tt-RU"/>
        </w:rPr>
        <w:t xml:space="preserve"> бер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каурыебыз калган икән бит. Әйдәгез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анысын да ач</w:t>
      </w:r>
      <w:r>
        <w:rPr>
          <w:rFonts w:ascii="Times New Roman" w:hAnsi="Times New Roman"/>
          <w:sz w:val="28"/>
          <w:szCs w:val="28"/>
          <w:lang w:val="tt-RU"/>
        </w:rPr>
        <w:t>ып карыйк әле. Бу каурый безне сары шакмак төшкән ө</w:t>
      </w:r>
      <w:r w:rsidRPr="008F688B">
        <w:rPr>
          <w:rFonts w:ascii="Times New Roman" w:hAnsi="Times New Roman"/>
          <w:sz w:val="28"/>
          <w:szCs w:val="28"/>
          <w:lang w:val="tt-RU"/>
        </w:rPr>
        <w:t>стәл артына чакыра. Якынрак килегез, иркенләп утырыгыз. Карагыз әле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сезнең каршыда  нинди матур рәсем. Балалар бу нәрсә икән? 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-Җимлек.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 Молодцы! Беләсез икән.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-Балалар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сезнең каршыда җимлек, ләкин аның җиме юк. Әйдәгез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без бу җимлекне  җим белән тутырыйк. Сезнең кул астында пластилиннар</w:t>
      </w:r>
      <w:r>
        <w:rPr>
          <w:rFonts w:ascii="Times New Roman" w:hAnsi="Times New Roman"/>
          <w:sz w:val="28"/>
          <w:szCs w:val="28"/>
          <w:lang w:val="tt-RU"/>
        </w:rPr>
        <w:t>, шулардан түгәрәк җим ясарга кирәк</w:t>
      </w:r>
      <w:r w:rsidRPr="008F688B">
        <w:rPr>
          <w:rFonts w:ascii="Times New Roman" w:hAnsi="Times New Roman"/>
          <w:sz w:val="28"/>
          <w:szCs w:val="28"/>
          <w:lang w:val="tt-RU"/>
        </w:rPr>
        <w:t>.</w:t>
      </w:r>
    </w:p>
    <w:p w:rsidR="001B5F15" w:rsidRPr="007054C6" w:rsidRDefault="001B5F15" w:rsidP="008F688B">
      <w:pPr>
        <w:spacing w:line="240" w:lineRule="auto"/>
        <w:rPr>
          <w:rFonts w:ascii="Times New Roman" w:hAnsi="Times New Roman"/>
          <w:i/>
          <w:sz w:val="28"/>
          <w:szCs w:val="28"/>
          <w:lang w:val="tt-RU"/>
        </w:rPr>
      </w:pPr>
      <w:r w:rsidRPr="007054C6">
        <w:rPr>
          <w:rFonts w:ascii="Times New Roman" w:hAnsi="Times New Roman"/>
          <w:i/>
          <w:sz w:val="28"/>
          <w:szCs w:val="28"/>
          <w:lang w:val="tt-RU"/>
        </w:rPr>
        <w:t>(Балалар эше. Әвәләү алымын ныгыту).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-Молод</w:t>
      </w:r>
      <w:r w:rsidRPr="00C64E51">
        <w:rPr>
          <w:rFonts w:ascii="Times New Roman" w:hAnsi="Times New Roman"/>
          <w:sz w:val="28"/>
          <w:szCs w:val="28"/>
          <w:lang w:val="tt-RU"/>
        </w:rPr>
        <w:t>цы</w:t>
      </w:r>
      <w:r>
        <w:rPr>
          <w:rFonts w:ascii="Times New Roman" w:hAnsi="Times New Roman"/>
          <w:sz w:val="28"/>
          <w:szCs w:val="28"/>
          <w:lang w:val="tt-RU"/>
        </w:rPr>
        <w:t>!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054C6">
        <w:rPr>
          <w:rFonts w:ascii="Times New Roman" w:hAnsi="Times New Roman"/>
          <w:sz w:val="28"/>
          <w:szCs w:val="28"/>
          <w:lang w:val="tt-RU"/>
        </w:rPr>
        <w:t>Бу биремне д</w:t>
      </w:r>
      <w:r w:rsidRPr="008F688B">
        <w:rPr>
          <w:rFonts w:ascii="Times New Roman" w:hAnsi="Times New Roman"/>
          <w:sz w:val="28"/>
          <w:szCs w:val="28"/>
          <w:lang w:val="tt-RU"/>
        </w:rPr>
        <w:t>ә</w:t>
      </w:r>
      <w:r w:rsidRPr="007054C6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ү</w:t>
      </w:r>
      <w:r w:rsidRPr="007054C6">
        <w:rPr>
          <w:rFonts w:ascii="Times New Roman" w:hAnsi="Times New Roman"/>
          <w:sz w:val="28"/>
          <w:szCs w:val="28"/>
          <w:lang w:val="tt-RU"/>
        </w:rPr>
        <w:t>т</w:t>
      </w:r>
      <w:r w:rsidRPr="008F688B">
        <w:rPr>
          <w:rFonts w:ascii="Times New Roman" w:hAnsi="Times New Roman"/>
          <w:sz w:val="28"/>
          <w:szCs w:val="28"/>
          <w:lang w:val="tt-RU"/>
        </w:rPr>
        <w:t>әдек.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-Балалар</w:t>
      </w:r>
      <w:r>
        <w:rPr>
          <w:rFonts w:ascii="Times New Roman" w:hAnsi="Times New Roman"/>
          <w:sz w:val="28"/>
          <w:szCs w:val="28"/>
          <w:lang w:val="tt-RU"/>
        </w:rPr>
        <w:t>, без сезнең белән бик яхшы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 xml:space="preserve">эш </w:t>
      </w:r>
      <w:r w:rsidRPr="008F688B">
        <w:rPr>
          <w:rFonts w:ascii="Times New Roman" w:hAnsi="Times New Roman"/>
          <w:sz w:val="28"/>
          <w:szCs w:val="28"/>
          <w:lang w:val="tt-RU"/>
        </w:rPr>
        <w:t>эшләдек. Ләкин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без әле бу каурыйның кайсы кошныкы икәнен белмәдек.</w:t>
      </w:r>
    </w:p>
    <w:p w:rsidR="001B5F15" w:rsidRPr="00E576BA" w:rsidRDefault="001B5F15" w:rsidP="008F688B">
      <w:pPr>
        <w:spacing w:line="240" w:lineRule="auto"/>
        <w:rPr>
          <w:rFonts w:ascii="Times New Roman" w:hAnsi="Times New Roman"/>
          <w:i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-Балалар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 xml:space="preserve">сез ничек уйлыйсыз, бу каурыйлар кайсы кошныкы булды икән? </w:t>
      </w:r>
      <w:r w:rsidRPr="00E576BA">
        <w:rPr>
          <w:rFonts w:ascii="Times New Roman" w:hAnsi="Times New Roman"/>
          <w:i/>
          <w:sz w:val="28"/>
          <w:szCs w:val="28"/>
          <w:lang w:val="tt-RU"/>
        </w:rPr>
        <w:t>(Балалар җавабы)</w:t>
      </w:r>
    </w:p>
    <w:p w:rsidR="001B5F15" w:rsidRDefault="001B5F15" w:rsidP="008F688B">
      <w:pPr>
        <w:spacing w:line="240" w:lineRule="auto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 xml:space="preserve">(Экранда күгәрчен рәсеме чыгарыла) 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 xml:space="preserve">- </w:t>
      </w:r>
      <w:r>
        <w:rPr>
          <w:rFonts w:ascii="Times New Roman" w:hAnsi="Times New Roman"/>
          <w:sz w:val="28"/>
          <w:szCs w:val="28"/>
          <w:lang w:val="tt-RU"/>
        </w:rPr>
        <w:t xml:space="preserve">Нинди кошның каурыйе? </w:t>
      </w:r>
      <w:r w:rsidRPr="00E576BA">
        <w:rPr>
          <w:rFonts w:ascii="Times New Roman" w:hAnsi="Times New Roman"/>
          <w:i/>
          <w:sz w:val="28"/>
          <w:szCs w:val="28"/>
          <w:lang w:val="tt-RU"/>
        </w:rPr>
        <w:t>(Күгәрчен).</w:t>
      </w:r>
    </w:p>
    <w:p w:rsidR="001B5F15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-Дө</w:t>
      </w:r>
      <w:r w:rsidRPr="008F688B">
        <w:rPr>
          <w:rFonts w:ascii="Times New Roman" w:hAnsi="Times New Roman"/>
          <w:sz w:val="28"/>
          <w:szCs w:val="28"/>
          <w:lang w:val="tt-RU"/>
        </w:rPr>
        <w:t xml:space="preserve">рес. </w:t>
      </w:r>
      <w:r>
        <w:rPr>
          <w:rFonts w:ascii="Times New Roman" w:hAnsi="Times New Roman"/>
          <w:sz w:val="28"/>
          <w:szCs w:val="28"/>
          <w:lang w:val="tt-RU"/>
        </w:rPr>
        <w:t>Без югында күгәрчен сезгә биремнәр биреп калдырган булган икән. Ул  безне н</w:t>
      </w:r>
      <w:r w:rsidRPr="008F688B">
        <w:rPr>
          <w:rFonts w:ascii="Times New Roman" w:hAnsi="Times New Roman"/>
          <w:sz w:val="28"/>
          <w:szCs w:val="28"/>
          <w:lang w:val="tt-RU"/>
        </w:rPr>
        <w:t>инди кызыклы сәяхәткә алып барды.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1B5F15" w:rsidRDefault="001B5F15" w:rsidP="008F688B">
      <w:pPr>
        <w:spacing w:line="240" w:lineRule="auto"/>
        <w:rPr>
          <w:rFonts w:ascii="Times New Roman" w:hAnsi="Times New Roman"/>
          <w:i/>
          <w:sz w:val="28"/>
          <w:szCs w:val="28"/>
          <w:lang w:val="tt-RU"/>
        </w:rPr>
      </w:pPr>
      <w:r w:rsidRPr="000E7C5F">
        <w:rPr>
          <w:rFonts w:ascii="Times New Roman" w:hAnsi="Times New Roman"/>
          <w:i/>
          <w:sz w:val="28"/>
          <w:szCs w:val="28"/>
          <w:lang w:val="tt-RU"/>
        </w:rPr>
        <w:t xml:space="preserve">Йомгак: </w:t>
      </w:r>
    </w:p>
    <w:p w:rsidR="001B5F15" w:rsidRDefault="001B5F15" w:rsidP="000E7C5F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Балалар, сез бүген нәрсәләр белдегез? </w:t>
      </w:r>
    </w:p>
    <w:p w:rsidR="001B5F15" w:rsidRDefault="001B5F15" w:rsidP="000E7C5F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Нинди яхшы эш эшләдек?</w:t>
      </w:r>
    </w:p>
    <w:p w:rsidR="001B5F15" w:rsidRDefault="001B5F15" w:rsidP="000E7C5F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Белгәннәребезне кемгә сөйләрсез?</w:t>
      </w:r>
    </w:p>
    <w:p w:rsidR="001B5F15" w:rsidRDefault="001B5F15" w:rsidP="008F688B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E7C5F">
        <w:rPr>
          <w:rFonts w:ascii="Times New Roman" w:hAnsi="Times New Roman"/>
          <w:sz w:val="28"/>
          <w:szCs w:val="28"/>
          <w:lang w:val="tt-RU"/>
        </w:rPr>
        <w:t xml:space="preserve">Сезгә бүгенге шөгыль ошадымы?  </w:t>
      </w:r>
    </w:p>
    <w:p w:rsidR="001B5F15" w:rsidRDefault="001B5F15" w:rsidP="008F688B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</w:t>
      </w:r>
      <w:r w:rsidRPr="000E7C5F">
        <w:rPr>
          <w:rFonts w:ascii="Times New Roman" w:hAnsi="Times New Roman"/>
          <w:sz w:val="28"/>
          <w:szCs w:val="28"/>
          <w:lang w:val="tt-RU"/>
        </w:rPr>
        <w:t>ез миңа бик ошадыгыз</w:t>
      </w:r>
      <w:r>
        <w:rPr>
          <w:rFonts w:ascii="Times New Roman" w:hAnsi="Times New Roman"/>
          <w:sz w:val="28"/>
          <w:szCs w:val="28"/>
          <w:lang w:val="tt-RU"/>
        </w:rPr>
        <w:t xml:space="preserve">, бик тәртипле булдыгыз! </w:t>
      </w:r>
    </w:p>
    <w:p w:rsidR="001B5F15" w:rsidRPr="000E7C5F" w:rsidRDefault="001B5F15" w:rsidP="008F688B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bookmarkEnd w:id="0"/>
      <w:r w:rsidRPr="000E7C5F">
        <w:rPr>
          <w:rFonts w:ascii="Times New Roman" w:hAnsi="Times New Roman"/>
          <w:sz w:val="28"/>
          <w:szCs w:val="28"/>
          <w:lang w:val="tt-RU"/>
        </w:rPr>
        <w:t>( Балаларга күгәрчен рәсеме төшкән шарлар бүләк итү).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-Кунаклар белән саубуллашыйк.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>-Саубулыгыз.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8F688B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B5F15" w:rsidRPr="008F688B" w:rsidRDefault="001B5F15" w:rsidP="008F688B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sectPr w:rsidR="001B5F15" w:rsidRPr="008F688B" w:rsidSect="00923D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783C93"/>
    <w:multiLevelType w:val="hybridMultilevel"/>
    <w:tmpl w:val="FBA6CF3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3882EA9"/>
    <w:multiLevelType w:val="hybridMultilevel"/>
    <w:tmpl w:val="00F280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50C4CBA"/>
    <w:multiLevelType w:val="hybridMultilevel"/>
    <w:tmpl w:val="BFBE92C0"/>
    <w:lvl w:ilvl="0" w:tplc="B796A0A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4C46B1"/>
    <w:multiLevelType w:val="hybridMultilevel"/>
    <w:tmpl w:val="FAEA96A4"/>
    <w:lvl w:ilvl="0" w:tplc="94E0C40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2529"/>
    <w:rsid w:val="00050E2E"/>
    <w:rsid w:val="00061EEA"/>
    <w:rsid w:val="000A7FBE"/>
    <w:rsid w:val="000D1DAC"/>
    <w:rsid w:val="000D2529"/>
    <w:rsid w:val="000E7C5F"/>
    <w:rsid w:val="001B5F15"/>
    <w:rsid w:val="001D00F6"/>
    <w:rsid w:val="0024720F"/>
    <w:rsid w:val="00262837"/>
    <w:rsid w:val="00264F82"/>
    <w:rsid w:val="002665D1"/>
    <w:rsid w:val="002D7A77"/>
    <w:rsid w:val="002E2417"/>
    <w:rsid w:val="003C66C1"/>
    <w:rsid w:val="003E00DC"/>
    <w:rsid w:val="004363DB"/>
    <w:rsid w:val="00440CA1"/>
    <w:rsid w:val="00464389"/>
    <w:rsid w:val="004D28DA"/>
    <w:rsid w:val="004E7422"/>
    <w:rsid w:val="0052632C"/>
    <w:rsid w:val="00531AD8"/>
    <w:rsid w:val="00545F56"/>
    <w:rsid w:val="00674C57"/>
    <w:rsid w:val="006C0D32"/>
    <w:rsid w:val="007054C6"/>
    <w:rsid w:val="00705641"/>
    <w:rsid w:val="00795841"/>
    <w:rsid w:val="007A3C49"/>
    <w:rsid w:val="007A4ECE"/>
    <w:rsid w:val="007A7927"/>
    <w:rsid w:val="007B0CF8"/>
    <w:rsid w:val="007E6DA4"/>
    <w:rsid w:val="008C01D7"/>
    <w:rsid w:val="008E30D0"/>
    <w:rsid w:val="008F688B"/>
    <w:rsid w:val="00923D2C"/>
    <w:rsid w:val="00931781"/>
    <w:rsid w:val="009B12E5"/>
    <w:rsid w:val="00A30AEB"/>
    <w:rsid w:val="00A3372B"/>
    <w:rsid w:val="00A560CE"/>
    <w:rsid w:val="00A64A7E"/>
    <w:rsid w:val="00AF52FE"/>
    <w:rsid w:val="00B13D00"/>
    <w:rsid w:val="00B360A5"/>
    <w:rsid w:val="00B83B79"/>
    <w:rsid w:val="00C04A3A"/>
    <w:rsid w:val="00C56394"/>
    <w:rsid w:val="00C64E51"/>
    <w:rsid w:val="00C9527C"/>
    <w:rsid w:val="00CA75AC"/>
    <w:rsid w:val="00D24D11"/>
    <w:rsid w:val="00D5168F"/>
    <w:rsid w:val="00DD6E9E"/>
    <w:rsid w:val="00E52D98"/>
    <w:rsid w:val="00E576BA"/>
    <w:rsid w:val="00E8234F"/>
    <w:rsid w:val="00EE03A1"/>
    <w:rsid w:val="00EE152B"/>
    <w:rsid w:val="00EE1BFA"/>
    <w:rsid w:val="00EF767C"/>
    <w:rsid w:val="00F266C9"/>
    <w:rsid w:val="00F43A4E"/>
    <w:rsid w:val="00F6122E"/>
    <w:rsid w:val="00F628C3"/>
    <w:rsid w:val="00F95B39"/>
    <w:rsid w:val="00FA14FD"/>
    <w:rsid w:val="00FA52A0"/>
    <w:rsid w:val="00FB09A6"/>
    <w:rsid w:val="00FC741D"/>
    <w:rsid w:val="00FD618C"/>
    <w:rsid w:val="00FE013A"/>
    <w:rsid w:val="00FE074E"/>
    <w:rsid w:val="00FE25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3D2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8F68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90</TotalTime>
  <Pages>5</Pages>
  <Words>815</Words>
  <Characters>4647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Я</cp:lastModifiedBy>
  <cp:revision>5</cp:revision>
  <dcterms:created xsi:type="dcterms:W3CDTF">2016-01-23T20:21:00Z</dcterms:created>
  <dcterms:modified xsi:type="dcterms:W3CDTF">2016-02-09T11:04:00Z</dcterms:modified>
</cp:coreProperties>
</file>